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43786" w14:textId="77777777" w:rsidR="00AB120F" w:rsidRDefault="00AB120F" w:rsidP="00AB120F">
      <w:pPr>
        <w:jc w:val="center"/>
      </w:pPr>
    </w:p>
    <w:p w14:paraId="0362E673" w14:textId="77777777" w:rsidR="00AB120F" w:rsidRDefault="00AB120F" w:rsidP="00AB120F">
      <w:pPr>
        <w:jc w:val="center"/>
      </w:pPr>
    </w:p>
    <w:p w14:paraId="042F8A4B" w14:textId="77777777" w:rsidR="002D1923" w:rsidRPr="001168E0" w:rsidRDefault="00C74626" w:rsidP="00AB120F">
      <w:pPr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61DC13" wp14:editId="7544C660">
                <wp:simplePos x="0" y="0"/>
                <wp:positionH relativeFrom="column">
                  <wp:posOffset>2831465</wp:posOffset>
                </wp:positionH>
                <wp:positionV relativeFrom="paragraph">
                  <wp:posOffset>6489065</wp:posOffset>
                </wp:positionV>
                <wp:extent cx="2171700" cy="571500"/>
                <wp:effectExtent l="0" t="0" r="0" b="0"/>
                <wp:wrapTight wrapText="bothSides">
                  <wp:wrapPolygon edited="0">
                    <wp:start x="379" y="2160"/>
                    <wp:lineTo x="379" y="19440"/>
                    <wp:lineTo x="21032" y="19440"/>
                    <wp:lineTo x="21032" y="2160"/>
                    <wp:lineTo x="379" y="2160"/>
                  </wp:wrapPolygon>
                </wp:wrapTight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E1FE6" w14:textId="77777777" w:rsidR="00B2035F" w:rsidRPr="001D096C" w:rsidRDefault="00C74626" w:rsidP="00C74626">
                            <w:pPr>
                              <w:pBdr>
                                <w:top w:val="single" w:sz="4" w:space="2" w:color="003C71"/>
                              </w:pBdr>
                              <w:jc w:val="right"/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61DC1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22.95pt;margin-top:510.95pt;width:171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" filled="f" stroked="f">
                <v:textbox inset=",7.2pt,,7.2pt">
                  <w:txbxContent>
                    <w:p w:rsidR="00B2035F" w:rsidRPr="001D096C" w:rsidRDefault="00C74626" w:rsidP="00C74626">
                      <w:pPr>
                        <w:pBdr>
                          <w:top w:val="single" w:sz="4" w:space="2" w:color="003C71"/>
                        </w:pBdr>
                        <w:jc w:val="right"/>
                        <w:rPr>
                          <w:rFonts w:ascii="Ubuntu" w:hAnsi="Ubuntu" w:cs="Arial"/>
                          <w:color w:val="003C71"/>
                          <w:sz w:val="20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0"/>
                        </w:rPr>
                        <w:t>Date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B4C48" wp14:editId="172A464B">
                <wp:simplePos x="0" y="0"/>
                <wp:positionH relativeFrom="column">
                  <wp:posOffset>813435</wp:posOffset>
                </wp:positionH>
                <wp:positionV relativeFrom="paragraph">
                  <wp:posOffset>6489065</wp:posOffset>
                </wp:positionV>
                <wp:extent cx="2171700" cy="571500"/>
                <wp:effectExtent l="0" t="0" r="0" b="0"/>
                <wp:wrapTight wrapText="bothSides">
                  <wp:wrapPolygon edited="0">
                    <wp:start x="379" y="2160"/>
                    <wp:lineTo x="379" y="19440"/>
                    <wp:lineTo x="21032" y="19440"/>
                    <wp:lineTo x="21032" y="2160"/>
                    <wp:lineTo x="379" y="216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40B6E" w14:textId="77777777" w:rsidR="00B2035F" w:rsidRPr="001D096C" w:rsidRDefault="00C74626" w:rsidP="00AB120F">
                            <w:pPr>
                              <w:pBdr>
                                <w:top w:val="single" w:sz="4" w:space="1" w:color="003C71"/>
                              </w:pBdr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  <w:t>Signer’s name here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B4C48" id="Text Box 3" o:spid="_x0000_s1027" type="#_x0000_t202" style="position:absolute;left:0;text-align:left;margin-left:64.05pt;margin-top:510.95pt;width:171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" filled="f" stroked="f">
                <v:textbox inset=",7.2pt,,7.2pt">
                  <w:txbxContent>
                    <w:p w:rsidR="00B2035F" w:rsidRPr="001D096C" w:rsidRDefault="00C74626" w:rsidP="00AB120F">
                      <w:pPr>
                        <w:pBdr>
                          <w:top w:val="single" w:sz="4" w:space="1" w:color="003C71"/>
                        </w:pBdr>
                        <w:rPr>
                          <w:rFonts w:ascii="Ubuntu" w:hAnsi="Ubuntu" w:cs="Arial"/>
                          <w:color w:val="003C71"/>
                          <w:sz w:val="20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0"/>
                        </w:rPr>
                        <w:t>Signer’s name here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D76072" wp14:editId="209BCDE8">
                <wp:simplePos x="0" y="0"/>
                <wp:positionH relativeFrom="column">
                  <wp:posOffset>5385435</wp:posOffset>
                </wp:positionH>
                <wp:positionV relativeFrom="paragraph">
                  <wp:posOffset>6492875</wp:posOffset>
                </wp:positionV>
                <wp:extent cx="2171700" cy="571500"/>
                <wp:effectExtent l="0" t="0" r="0" b="0"/>
                <wp:wrapTight wrapText="bothSides">
                  <wp:wrapPolygon edited="0">
                    <wp:start x="379" y="2160"/>
                    <wp:lineTo x="379" y="19440"/>
                    <wp:lineTo x="21032" y="19440"/>
                    <wp:lineTo x="21032" y="2160"/>
                    <wp:lineTo x="379" y="216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E37A08" w14:textId="77777777" w:rsidR="00B2035F" w:rsidRPr="001D096C" w:rsidRDefault="00C74626" w:rsidP="00AB120F">
                            <w:pPr>
                              <w:pBdr>
                                <w:top w:val="single" w:sz="4" w:space="1" w:color="003C71"/>
                              </w:pBdr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  <w:t>Signer’s name here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76072" id="Text Box 5" o:spid="_x0000_s1028" type="#_x0000_t202" style="position:absolute;left:0;text-align:left;margin-left:424.05pt;margin-top:511.25pt;width:171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" filled="f" stroked="f">
                <v:textbox inset=",7.2pt,,7.2pt">
                  <w:txbxContent>
                    <w:p w:rsidR="00B2035F" w:rsidRPr="001D096C" w:rsidRDefault="00C74626" w:rsidP="00AB120F">
                      <w:pPr>
                        <w:pBdr>
                          <w:top w:val="single" w:sz="4" w:space="1" w:color="003C71"/>
                        </w:pBdr>
                        <w:rPr>
                          <w:rFonts w:ascii="Ubuntu" w:hAnsi="Ubuntu" w:cs="Arial"/>
                          <w:color w:val="003C71"/>
                          <w:sz w:val="20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0"/>
                        </w:rPr>
                        <w:t>Signer’s name here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37049E" wp14:editId="1DB8D1E1">
                <wp:simplePos x="0" y="0"/>
                <wp:positionH relativeFrom="column">
                  <wp:posOffset>7401230</wp:posOffset>
                </wp:positionH>
                <wp:positionV relativeFrom="paragraph">
                  <wp:posOffset>6492875</wp:posOffset>
                </wp:positionV>
                <wp:extent cx="1775460" cy="571500"/>
                <wp:effectExtent l="0" t="0" r="0" b="0"/>
                <wp:wrapTight wrapText="bothSides">
                  <wp:wrapPolygon edited="0">
                    <wp:start x="464" y="2160"/>
                    <wp:lineTo x="464" y="19440"/>
                    <wp:lineTo x="20858" y="19440"/>
                    <wp:lineTo x="20858" y="2160"/>
                    <wp:lineTo x="464" y="2160"/>
                  </wp:wrapPolygon>
                </wp:wrapTight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3B4D52" w14:textId="77777777" w:rsidR="00B2035F" w:rsidRPr="001D096C" w:rsidRDefault="00C74626" w:rsidP="00AB120F">
                            <w:pPr>
                              <w:pBdr>
                                <w:top w:val="single" w:sz="4" w:space="1" w:color="003C71"/>
                              </w:pBdr>
                              <w:jc w:val="right"/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0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7049E" id="Text Box 7" o:spid="_x0000_s1029" type="#_x0000_t202" style="position:absolute;left:0;text-align:left;margin-left:582.75pt;margin-top:511.25pt;width:139.8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" filled="f" stroked="f">
                <v:textbox inset=",7.2pt,,7.2pt">
                  <w:txbxContent>
                    <w:p w:rsidR="00B2035F" w:rsidRPr="001D096C" w:rsidRDefault="00C74626" w:rsidP="00AB120F">
                      <w:pPr>
                        <w:pBdr>
                          <w:top w:val="single" w:sz="4" w:space="1" w:color="003C71"/>
                        </w:pBdr>
                        <w:jc w:val="right"/>
                        <w:rPr>
                          <w:rFonts w:ascii="Ubuntu" w:hAnsi="Ubuntu" w:cs="Arial"/>
                          <w:color w:val="003C71"/>
                          <w:sz w:val="20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0"/>
                        </w:rPr>
                        <w:t>Date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85129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86C38" wp14:editId="193C8520">
                <wp:simplePos x="0" y="0"/>
                <wp:positionH relativeFrom="column">
                  <wp:posOffset>394335</wp:posOffset>
                </wp:positionH>
                <wp:positionV relativeFrom="paragraph">
                  <wp:posOffset>2459990</wp:posOffset>
                </wp:positionV>
                <wp:extent cx="9258300" cy="2743200"/>
                <wp:effectExtent l="3810" t="0" r="0" b="190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D5615" w14:textId="77777777" w:rsidR="0076210A" w:rsidRPr="001D096C" w:rsidRDefault="00B2035F" w:rsidP="001168E0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 xml:space="preserve">This certificate of </w:t>
                            </w:r>
                          </w:p>
                          <w:p w14:paraId="786C5E82" w14:textId="77777777" w:rsidR="0076210A" w:rsidRPr="001D096C" w:rsidRDefault="0076210A" w:rsidP="0076210A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</w:p>
                          <w:p w14:paraId="70729D3B" w14:textId="77777777" w:rsidR="00B2035F" w:rsidRPr="001D096C" w:rsidRDefault="00C74626" w:rsidP="0076210A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48"/>
                              </w:rPr>
                            </w:pPr>
                            <w:proofErr w:type="spellStart"/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48"/>
                              </w:rPr>
                              <w:t>xxxxxxxxxxxxx</w:t>
                            </w:r>
                            <w:proofErr w:type="spellEnd"/>
                          </w:p>
                          <w:p w14:paraId="7806D1F2" w14:textId="77777777" w:rsidR="00B2035F" w:rsidRPr="001D096C" w:rsidRDefault="00B2035F" w:rsidP="001168E0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</w:p>
                          <w:p w14:paraId="38B1384F" w14:textId="77777777" w:rsidR="00B2035F" w:rsidRPr="001D096C" w:rsidRDefault="00B2035F" w:rsidP="001168E0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>is presented to</w:t>
                            </w:r>
                          </w:p>
                          <w:p w14:paraId="01CA113C" w14:textId="77777777" w:rsidR="00B2035F" w:rsidRPr="001D096C" w:rsidRDefault="00B2035F" w:rsidP="001168E0">
                            <w:pPr>
                              <w:jc w:val="center"/>
                              <w:rPr>
                                <w:rFonts w:ascii="Ubuntu" w:hAnsi="Ubuntu" w:cs="Arial"/>
                                <w:color w:val="004680"/>
                              </w:rPr>
                            </w:pPr>
                          </w:p>
                          <w:p w14:paraId="4003D8CE" w14:textId="77777777" w:rsidR="00B2035F" w:rsidRPr="001D096C" w:rsidRDefault="00C74626" w:rsidP="001168E0">
                            <w:pPr>
                              <w:jc w:val="center"/>
                              <w:rPr>
                                <w:rFonts w:ascii="Ubuntu" w:hAnsi="Ubuntu"/>
                                <w:color w:val="0077CA"/>
                                <w:sz w:val="72"/>
                              </w:rPr>
                            </w:pPr>
                            <w:proofErr w:type="spellStart"/>
                            <w:r w:rsidRPr="001D096C">
                              <w:rPr>
                                <w:rFonts w:ascii="Ubuntu" w:hAnsi="Ubuntu"/>
                                <w:color w:val="0077CA"/>
                                <w:sz w:val="72"/>
                              </w:rPr>
                              <w:t>xxxxxxxx</w:t>
                            </w:r>
                            <w:proofErr w:type="spellEnd"/>
                            <w:r w:rsidRPr="001D096C">
                              <w:rPr>
                                <w:rFonts w:ascii="Ubuntu" w:hAnsi="Ubuntu"/>
                                <w:color w:val="0077CA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1D096C">
                              <w:rPr>
                                <w:rFonts w:ascii="Ubuntu" w:hAnsi="Ubuntu"/>
                                <w:color w:val="0077CA"/>
                                <w:sz w:val="72"/>
                              </w:rPr>
                              <w:t>xxxxxxxxx</w:t>
                            </w:r>
                            <w:proofErr w:type="spellEnd"/>
                          </w:p>
                          <w:p w14:paraId="6EA11E8B" w14:textId="77777777" w:rsidR="00B2035F" w:rsidRPr="001D096C" w:rsidRDefault="00B2035F" w:rsidP="001168E0">
                            <w:pPr>
                              <w:jc w:val="center"/>
                              <w:rPr>
                                <w:rFonts w:ascii="Ubuntu" w:hAnsi="Ubuntu" w:cs="Arial"/>
                                <w:color w:val="004680"/>
                                <w:sz w:val="28"/>
                              </w:rPr>
                            </w:pPr>
                          </w:p>
                          <w:p w14:paraId="361DA4D2" w14:textId="77777777" w:rsidR="00C74626" w:rsidRPr="001D096C" w:rsidRDefault="00C74626" w:rsidP="00C74626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>f</w:t>
                            </w:r>
                            <w:r w:rsidR="007164A8"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>or</w:t>
                            </w: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>…explanation of award goes here with period at the end of the line.</w:t>
                            </w:r>
                          </w:p>
                          <w:p w14:paraId="2A48DC8A" w14:textId="77777777" w:rsidR="00C74626" w:rsidRPr="001D096C" w:rsidRDefault="00C74626" w:rsidP="00C74626">
                            <w:pPr>
                              <w:jc w:val="center"/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</w:pPr>
                            <w:r w:rsidRPr="001D096C">
                              <w:rPr>
                                <w:rFonts w:ascii="Ubuntu" w:hAnsi="Ubuntu" w:cs="Arial"/>
                                <w:color w:val="003C71"/>
                                <w:sz w:val="28"/>
                              </w:rPr>
                              <w:t>for…explanation of award goes here with period at the end of the line.</w:t>
                            </w:r>
                          </w:p>
                          <w:p w14:paraId="48416237" w14:textId="77777777" w:rsidR="00C74626" w:rsidRPr="00AB120F" w:rsidRDefault="00C74626" w:rsidP="00C74626">
                            <w:pPr>
                              <w:jc w:val="center"/>
                              <w:rPr>
                                <w:rFonts w:ascii="Arial" w:hAnsi="Arial" w:cs="Arial"/>
                                <w:color w:val="003C7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86C38" id="Text Box 2" o:spid="_x0000_s1030" type="#_x0000_t202" style="position:absolute;left:0;text-align:left;margin-left:31.05pt;margin-top:193.7pt;width:729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" filled="f" stroked="f">
                <v:textbox inset=",7.2pt,,7.2pt">
                  <w:txbxContent>
                    <w:p w:rsidR="0076210A" w:rsidRPr="001D096C" w:rsidRDefault="00B2035F" w:rsidP="001168E0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 xml:space="preserve">This certificate of </w:t>
                      </w:r>
                    </w:p>
                    <w:p w:rsidR="0076210A" w:rsidRPr="001D096C" w:rsidRDefault="0076210A" w:rsidP="0076210A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</w:p>
                    <w:p w:rsidR="00B2035F" w:rsidRPr="001D096C" w:rsidRDefault="00C74626" w:rsidP="0076210A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48"/>
                        </w:rPr>
                      </w:pPr>
                      <w:proofErr w:type="spellStart"/>
                      <w:r w:rsidRPr="001D096C">
                        <w:rPr>
                          <w:rFonts w:ascii="Ubuntu" w:hAnsi="Ubuntu" w:cs="Arial"/>
                          <w:color w:val="003C71"/>
                          <w:sz w:val="48"/>
                        </w:rPr>
                        <w:t>xxxxxxxxxxxxx</w:t>
                      </w:r>
                      <w:proofErr w:type="spellEnd"/>
                    </w:p>
                    <w:p w:rsidR="00B2035F" w:rsidRPr="001D096C" w:rsidRDefault="00B2035F" w:rsidP="001168E0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</w:p>
                    <w:p w:rsidR="00B2035F" w:rsidRPr="001D096C" w:rsidRDefault="00B2035F" w:rsidP="001168E0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>is presented to</w:t>
                      </w:r>
                    </w:p>
                    <w:p w:rsidR="00B2035F" w:rsidRPr="001D096C" w:rsidRDefault="00B2035F" w:rsidP="001168E0">
                      <w:pPr>
                        <w:jc w:val="center"/>
                        <w:rPr>
                          <w:rFonts w:ascii="Ubuntu" w:hAnsi="Ubuntu" w:cs="Arial"/>
                          <w:color w:val="004680"/>
                        </w:rPr>
                      </w:pPr>
                    </w:p>
                    <w:p w:rsidR="00B2035F" w:rsidRPr="001D096C" w:rsidRDefault="00C74626" w:rsidP="001168E0">
                      <w:pPr>
                        <w:jc w:val="center"/>
                        <w:rPr>
                          <w:rFonts w:ascii="Ubuntu" w:hAnsi="Ubuntu"/>
                          <w:color w:val="0077CA"/>
                          <w:sz w:val="72"/>
                        </w:rPr>
                      </w:pPr>
                      <w:proofErr w:type="spellStart"/>
                      <w:r w:rsidRPr="001D096C">
                        <w:rPr>
                          <w:rFonts w:ascii="Ubuntu" w:hAnsi="Ubuntu"/>
                          <w:color w:val="0077CA"/>
                          <w:sz w:val="72"/>
                        </w:rPr>
                        <w:t>xxxxxxxx</w:t>
                      </w:r>
                      <w:proofErr w:type="spellEnd"/>
                      <w:r w:rsidRPr="001D096C">
                        <w:rPr>
                          <w:rFonts w:ascii="Ubuntu" w:hAnsi="Ubuntu"/>
                          <w:color w:val="0077CA"/>
                          <w:sz w:val="72"/>
                        </w:rPr>
                        <w:t xml:space="preserve"> </w:t>
                      </w:r>
                      <w:proofErr w:type="spellStart"/>
                      <w:r w:rsidRPr="001D096C">
                        <w:rPr>
                          <w:rFonts w:ascii="Ubuntu" w:hAnsi="Ubuntu"/>
                          <w:color w:val="0077CA"/>
                          <w:sz w:val="72"/>
                        </w:rPr>
                        <w:t>xxxxxxxxx</w:t>
                      </w:r>
                      <w:proofErr w:type="spellEnd"/>
                    </w:p>
                    <w:p w:rsidR="00B2035F" w:rsidRPr="001D096C" w:rsidRDefault="00B2035F" w:rsidP="001168E0">
                      <w:pPr>
                        <w:jc w:val="center"/>
                        <w:rPr>
                          <w:rFonts w:ascii="Ubuntu" w:hAnsi="Ubuntu" w:cs="Arial"/>
                          <w:color w:val="004680"/>
                          <w:sz w:val="28"/>
                        </w:rPr>
                      </w:pPr>
                    </w:p>
                    <w:p w:rsidR="00C74626" w:rsidRPr="001D096C" w:rsidRDefault="00C74626" w:rsidP="00C74626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>f</w:t>
                      </w:r>
                      <w:r w:rsidR="007164A8"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>or</w:t>
                      </w:r>
                      <w:r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>…explanation of award goes here with period at the end of the line.</w:t>
                      </w:r>
                    </w:p>
                    <w:p w:rsidR="00C74626" w:rsidRPr="001D096C" w:rsidRDefault="00C74626" w:rsidP="00C74626">
                      <w:pPr>
                        <w:jc w:val="center"/>
                        <w:rPr>
                          <w:rFonts w:ascii="Ubuntu" w:hAnsi="Ubuntu" w:cs="Arial"/>
                          <w:color w:val="003C71"/>
                          <w:sz w:val="28"/>
                        </w:rPr>
                      </w:pPr>
                      <w:r w:rsidRPr="001D096C">
                        <w:rPr>
                          <w:rFonts w:ascii="Ubuntu" w:hAnsi="Ubuntu" w:cs="Arial"/>
                          <w:color w:val="003C71"/>
                          <w:sz w:val="28"/>
                        </w:rPr>
                        <w:t>for…explanation of award goes here with period at the end of the line.</w:t>
                      </w:r>
                    </w:p>
                    <w:p w:rsidR="00C74626" w:rsidRPr="00AB120F" w:rsidRDefault="00C74626" w:rsidP="00C74626">
                      <w:pPr>
                        <w:jc w:val="center"/>
                        <w:rPr>
                          <w:rFonts w:ascii="Arial" w:hAnsi="Arial" w:cs="Arial"/>
                          <w:color w:val="003C71"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D096C">
        <w:rPr>
          <w:noProof/>
        </w:rPr>
        <w:drawing>
          <wp:inline distT="0" distB="0" distL="0" distR="0" wp14:anchorId="2ED921C9" wp14:editId="07D245FA">
            <wp:extent cx="5010912" cy="1760243"/>
            <wp:effectExtent l="0" t="0" r="571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912" cy="176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1923" w:rsidRPr="001168E0" w:rsidSect="00C74626">
      <w:pgSz w:w="15840" w:h="12240" w:orient="landscape"/>
      <w:pgMar w:top="0" w:right="0" w:bottom="0" w:left="0" w:header="720" w:footer="720" w:gutter="0"/>
      <w:pgBorders w:offsetFrom="page">
        <w:top w:val="double" w:sz="18" w:space="24" w:color="003C71"/>
        <w:left w:val="double" w:sz="18" w:space="24" w:color="003C71"/>
        <w:bottom w:val="double" w:sz="18" w:space="24" w:color="003C71"/>
        <w:right w:val="double" w:sz="18" w:space="24" w:color="003C7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923"/>
    <w:rsid w:val="000D319F"/>
    <w:rsid w:val="001127E7"/>
    <w:rsid w:val="001168E0"/>
    <w:rsid w:val="001237D6"/>
    <w:rsid w:val="001D096C"/>
    <w:rsid w:val="002D1923"/>
    <w:rsid w:val="0046541D"/>
    <w:rsid w:val="0056103B"/>
    <w:rsid w:val="00584C9A"/>
    <w:rsid w:val="00585129"/>
    <w:rsid w:val="0067296C"/>
    <w:rsid w:val="007164A8"/>
    <w:rsid w:val="00742A55"/>
    <w:rsid w:val="0076210A"/>
    <w:rsid w:val="008E5BA6"/>
    <w:rsid w:val="00906A88"/>
    <w:rsid w:val="00A972B7"/>
    <w:rsid w:val="00AB120F"/>
    <w:rsid w:val="00B2035F"/>
    <w:rsid w:val="00BD218A"/>
    <w:rsid w:val="00C67EA6"/>
    <w:rsid w:val="00C74626"/>
    <w:rsid w:val="00C84053"/>
    <w:rsid w:val="00F01F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425C9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9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A269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Cert_GenericAward_2026.dotx</Template>
  <TotalTime>1</TotalTime>
  <Pages>1</Pages>
  <Words>0</Words>
  <Characters>0</Characters>
  <Application>Microsoft Office Word</Application>
  <DocSecurity>0</DocSecurity>
  <Lines>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Durham College + UOIT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Clarke</dc:creator>
  <cp:keywords/>
  <cp:lastModifiedBy>Kristie Arbour</cp:lastModifiedBy>
  <cp:revision>2</cp:revision>
  <cp:lastPrinted>2015-04-21T13:59:00Z</cp:lastPrinted>
  <dcterms:created xsi:type="dcterms:W3CDTF">2026-03-27T16:18:00Z</dcterms:created>
  <dcterms:modified xsi:type="dcterms:W3CDTF">2026-03-27T16:18:00Z</dcterms:modified>
</cp:coreProperties>
</file>